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D4670C3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25CCCFA3" w14:textId="594BC0B6" w:rsidR="005854DB" w:rsidRPr="005854DB" w:rsidRDefault="00900550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3E07252EB112460089C26F1F236C663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207AB1">
                  <w:t>Our Parish Welcome Plan</w:t>
                </w:r>
              </w:sdtContent>
            </w:sdt>
          </w:p>
        </w:tc>
      </w:tr>
      <w:tr w:rsidR="005854DB" w:rsidRPr="0092125E" w14:paraId="64D1445F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5260CCCB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669D6D6C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407BB4BB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5E194075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11B3279F2AAF4CE5BFA95E2676D8B963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B38D391" w14:textId="4EDD4233" w:rsidR="005854DB" w:rsidRPr="005854DB" w:rsidRDefault="00207AB1" w:rsidP="005854DB">
                <w:pPr>
                  <w:pStyle w:val="Subtitle"/>
                </w:pPr>
                <w:r>
                  <w:t>Ensuring Your Safety</w:t>
                </w:r>
              </w:p>
            </w:sdtContent>
          </w:sdt>
        </w:tc>
      </w:tr>
    </w:tbl>
    <w:bookmarkEnd w:id="0"/>
    <w:p w14:paraId="46CC1AD1" w14:textId="6E401BEE" w:rsidR="00685B4E" w:rsidRPr="00685B4E" w:rsidRDefault="00207AB1" w:rsidP="00685B4E">
      <w:pPr>
        <w:pStyle w:val="Heading1"/>
      </w:pPr>
      <w:r>
        <w:t xml:space="preserve">Welcome back to </w:t>
      </w:r>
      <w:r w:rsidRPr="00207AB1">
        <w:rPr>
          <w:i/>
          <w:iCs/>
        </w:rPr>
        <w:t>(Insert Parish Name Here)</w:t>
      </w:r>
    </w:p>
    <w:p w14:paraId="67D50863" w14:textId="7ED8FF06" w:rsidR="00207AB1" w:rsidRDefault="00207AB1" w:rsidP="00207AB1">
      <w:r>
        <w:t xml:space="preserve">Write a brief welcome back message from your parish pastor. Extend an open invitation to all to return in a safe and respectful way. Explain both the importance of being vigilant in safety and the importance of the Eucharist. Leave on a note of looking forward to seeing the eventual return to regular parish life. </w:t>
      </w:r>
    </w:p>
    <w:p w14:paraId="296B4BF7" w14:textId="6F86C67C" w:rsidR="00685B4E" w:rsidRPr="009355C2" w:rsidRDefault="00207AB1" w:rsidP="009355C2">
      <w:pPr>
        <w:pStyle w:val="Heading1"/>
      </w:pPr>
      <w:r>
        <w:t>How we will ensure safety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07C68461" w14:textId="77777777" w:rsidTr="00794847">
        <w:trPr>
          <w:trHeight w:val="297"/>
        </w:trPr>
        <w:bookmarkStart w:id="1" w:name="_Hlk812648" w:displacedByCustomXml="next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44E126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223F04D" w14:textId="1E896D79" w:rsidR="00A67285" w:rsidRPr="009355C2" w:rsidRDefault="00207AB1" w:rsidP="00A67285">
            <w:pPr>
              <w:pStyle w:val="ListNumber"/>
              <w:numPr>
                <w:ilvl w:val="0"/>
                <w:numId w:val="40"/>
              </w:numPr>
            </w:pPr>
            <w:r>
              <w:t xml:space="preserve">List all your safety precautions you will do to ensure parish safety here. </w:t>
            </w:r>
          </w:p>
        </w:tc>
      </w:tr>
      <w:tr w:rsidR="00A67285" w14:paraId="0D9014E5" w14:textId="77777777" w:rsidTr="00794847">
        <w:sdt>
          <w:sdtPr>
            <w:id w:val="1124112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5D13EE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765F5B6" w14:textId="23EBEB91" w:rsidR="00A67285" w:rsidRPr="009355C2" w:rsidRDefault="00207AB1" w:rsidP="00A67285">
            <w:pPr>
              <w:pStyle w:val="ListNumber"/>
            </w:pPr>
            <w:r>
              <w:t xml:space="preserve">Keep information brief and concise. </w:t>
            </w:r>
          </w:p>
        </w:tc>
      </w:tr>
    </w:tbl>
    <w:bookmarkEnd w:id="1"/>
    <w:p w14:paraId="120714A3" w14:textId="3E91E23D" w:rsidR="00685B4E" w:rsidRDefault="00207AB1" w:rsidP="009355C2">
      <w:pPr>
        <w:pStyle w:val="Heading1"/>
      </w:pPr>
      <w:r>
        <w:t xml:space="preserve">How we will communicate 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4573D46B" w14:textId="77777777" w:rsidTr="00794847">
        <w:trPr>
          <w:trHeight w:val="297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4AF782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4AA20A59" w14:textId="1D47BEB8" w:rsidR="00A67285" w:rsidRPr="009355C2" w:rsidRDefault="00207AB1" w:rsidP="00A67285">
            <w:pPr>
              <w:pStyle w:val="ListNumber"/>
              <w:numPr>
                <w:ilvl w:val="0"/>
                <w:numId w:val="41"/>
              </w:numPr>
            </w:pPr>
            <w:r>
              <w:t xml:space="preserve">List this area to how you intend on communicating to your parish. List how you intend on calling parishioners, post further information on your website, share on social media. </w:t>
            </w:r>
          </w:p>
        </w:tc>
      </w:tr>
      <w:tr w:rsidR="00A67285" w14:paraId="5AD81C8B" w14:textId="77777777" w:rsidTr="00794847"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7A8EFC8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7037623" w14:textId="278A449D" w:rsidR="00A67285" w:rsidRPr="009355C2" w:rsidRDefault="00207AB1" w:rsidP="00A67285">
            <w:pPr>
              <w:pStyle w:val="ListNumber"/>
            </w:pPr>
            <w:r>
              <w:t xml:space="preserve">Also include any further information from Bishop David released can be found on </w:t>
            </w:r>
            <w:hyperlink r:id="rId11" w:history="1">
              <w:r w:rsidRPr="009E5446">
                <w:rPr>
                  <w:rStyle w:val="Hyperlink"/>
                </w:rPr>
                <w:t>www.eeparchy.com</w:t>
              </w:r>
            </w:hyperlink>
            <w:r>
              <w:t xml:space="preserve"> </w:t>
            </w:r>
          </w:p>
        </w:tc>
      </w:tr>
      <w:tr w:rsidR="00A67285" w14:paraId="18BDA6F6" w14:textId="77777777" w:rsidTr="00794847"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FCBD5D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39D76EAD" w14:textId="2EA75684" w:rsidR="00A67285" w:rsidRPr="009355C2" w:rsidRDefault="00207AB1" w:rsidP="00A67285">
            <w:pPr>
              <w:pStyle w:val="ListNumber"/>
            </w:pPr>
            <w:r>
              <w:t xml:space="preserve">Include your parish pastors contact for any person questions, </w:t>
            </w:r>
            <w:r w:rsidR="00C63B5F">
              <w:t>concerns,</w:t>
            </w:r>
            <w:r>
              <w:t xml:space="preserve"> or comments here as well. </w:t>
            </w:r>
          </w:p>
        </w:tc>
      </w:tr>
    </w:tbl>
    <w:p w14:paraId="64869DBD" w14:textId="4B77F6EE" w:rsidR="00685B4E" w:rsidRPr="00685B4E" w:rsidRDefault="00C63B5F" w:rsidP="009355C2">
      <w:pPr>
        <w:pStyle w:val="Heading1"/>
      </w:pPr>
      <w:r>
        <w:t>How you can help us today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59C4F4AB" w14:textId="77777777" w:rsidTr="00794847">
        <w:trPr>
          <w:trHeight w:val="297"/>
        </w:trPr>
        <w:sdt>
          <w:sdtPr>
            <w:id w:val="2117784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B5E54D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0CE8CB1E" w14:textId="4112C3EE" w:rsidR="00A67285" w:rsidRPr="0078010D" w:rsidRDefault="00C63B5F" w:rsidP="0078010D">
            <w:pPr>
              <w:pStyle w:val="ListNumber"/>
              <w:numPr>
                <w:ilvl w:val="0"/>
                <w:numId w:val="42"/>
              </w:numPr>
            </w:pPr>
            <w:r>
              <w:t xml:space="preserve">List one- or two-ways parishioners can help your opening plan here. List how they can join your welcome committee or reach out to their neighbours with an invitation to your parish. </w:t>
            </w:r>
          </w:p>
        </w:tc>
      </w:tr>
    </w:tbl>
    <w:p w14:paraId="3649EFEF" w14:textId="77777777" w:rsidR="00685B4E" w:rsidRPr="005854DB" w:rsidRDefault="00685B4E" w:rsidP="002955AB"/>
    <w:sectPr w:rsidR="00685B4E" w:rsidRPr="005854DB" w:rsidSect="00A67285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32F2" w14:textId="77777777" w:rsidR="00900550" w:rsidRDefault="00900550" w:rsidP="005A20E2">
      <w:pPr>
        <w:spacing w:after="0"/>
      </w:pPr>
      <w:r>
        <w:separator/>
      </w:r>
    </w:p>
    <w:p w14:paraId="64904940" w14:textId="77777777" w:rsidR="00900550" w:rsidRDefault="00900550"/>
    <w:p w14:paraId="0E570634" w14:textId="77777777" w:rsidR="00900550" w:rsidRDefault="00900550" w:rsidP="009B4773"/>
    <w:p w14:paraId="3B95A639" w14:textId="77777777" w:rsidR="00900550" w:rsidRDefault="00900550" w:rsidP="00513832"/>
  </w:endnote>
  <w:endnote w:type="continuationSeparator" w:id="0">
    <w:p w14:paraId="3C2E5DA5" w14:textId="77777777" w:rsidR="00900550" w:rsidRDefault="00900550" w:rsidP="005A20E2">
      <w:pPr>
        <w:spacing w:after="0"/>
      </w:pPr>
      <w:r>
        <w:continuationSeparator/>
      </w:r>
    </w:p>
    <w:p w14:paraId="59CB58E2" w14:textId="77777777" w:rsidR="00900550" w:rsidRDefault="00900550"/>
    <w:p w14:paraId="691DBD0D" w14:textId="77777777" w:rsidR="00900550" w:rsidRDefault="00900550" w:rsidP="009B4773"/>
    <w:p w14:paraId="34EA8B97" w14:textId="77777777" w:rsidR="00900550" w:rsidRDefault="00900550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4C47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70433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884E9" w14:textId="77777777" w:rsidR="00900550" w:rsidRDefault="00900550" w:rsidP="005A20E2">
      <w:pPr>
        <w:spacing w:after="0"/>
      </w:pPr>
      <w:r>
        <w:separator/>
      </w:r>
    </w:p>
    <w:p w14:paraId="186F8FCD" w14:textId="77777777" w:rsidR="00900550" w:rsidRDefault="00900550"/>
    <w:p w14:paraId="0AEC64F2" w14:textId="77777777" w:rsidR="00900550" w:rsidRDefault="00900550" w:rsidP="009B4773"/>
    <w:p w14:paraId="29E9579B" w14:textId="77777777" w:rsidR="00900550" w:rsidRDefault="00900550" w:rsidP="00513832"/>
  </w:footnote>
  <w:footnote w:type="continuationSeparator" w:id="0">
    <w:p w14:paraId="651AFE91" w14:textId="77777777" w:rsidR="00900550" w:rsidRDefault="00900550" w:rsidP="005A20E2">
      <w:pPr>
        <w:spacing w:after="0"/>
      </w:pPr>
      <w:r>
        <w:continuationSeparator/>
      </w:r>
    </w:p>
    <w:p w14:paraId="57A4E59A" w14:textId="77777777" w:rsidR="00900550" w:rsidRDefault="00900550"/>
    <w:p w14:paraId="6C09387B" w14:textId="77777777" w:rsidR="00900550" w:rsidRDefault="00900550" w:rsidP="009B4773"/>
    <w:p w14:paraId="38C8CA55" w14:textId="77777777" w:rsidR="00900550" w:rsidRDefault="00900550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5A0D" w14:textId="35E93391" w:rsidR="003639D2" w:rsidRPr="003639D2" w:rsidRDefault="00900550" w:rsidP="003639D2">
    <w:pPr>
      <w:pStyle w:val="Header1"/>
    </w:pPr>
    <w:sdt>
      <w:sdtPr>
        <w:alias w:val="Title"/>
        <w:tag w:val=""/>
        <w:id w:val="-611985797"/>
        <w:placeholder>
          <w:docPart w:val="E7622E4E3544496780C60DDF8D4968B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07AB1">
          <w:t>Our Parish Welcome Plan</w:t>
        </w:r>
      </w:sdtContent>
    </w:sdt>
  </w:p>
  <w:p w14:paraId="026270A1" w14:textId="7FF87CB6" w:rsidR="005854DB" w:rsidRPr="005854DB" w:rsidRDefault="00900550" w:rsidP="003D6AFD">
    <w:pPr>
      <w:pStyle w:val="Header"/>
    </w:pPr>
    <w:sdt>
      <w:sdtPr>
        <w:alias w:val="Subtitle"/>
        <w:tag w:val=""/>
        <w:id w:val="-2023313307"/>
        <w:placeholder>
          <w:docPart w:val="53EEABA5FC8C412EA0FA182C89109D2C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207AB1">
          <w:t>Ensuring Your Safety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18B9840C" wp14:editId="200B75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A55282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84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25A55282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F8FEE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29B6815" wp14:editId="4EF4EFE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AB1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07AB1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52925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0550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3B5F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AB7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207A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eparchy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estream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07252EB112460089C26F1F236C6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8A5C-1308-4D55-B750-36886257D6BE}"/>
      </w:docPartPr>
      <w:docPartBody>
        <w:p w:rsidR="00000000" w:rsidRDefault="000379ED">
          <w:pPr>
            <w:pStyle w:val="3E07252EB112460089C26F1F236C663C"/>
          </w:pPr>
          <w:r w:rsidRPr="003639D2">
            <w:t>OFFICE</w:t>
          </w:r>
          <w:r w:rsidRPr="003639D2">
            <w:t>-BASED AGENCY</w:t>
          </w:r>
        </w:p>
      </w:docPartBody>
    </w:docPart>
    <w:docPart>
      <w:docPartPr>
        <w:name w:val="11B3279F2AAF4CE5BFA95E2676D8B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5ED6-326B-464E-9D36-3131BA98B78D}"/>
      </w:docPartPr>
      <w:docPartBody>
        <w:p w:rsidR="00000000" w:rsidRDefault="000379ED">
          <w:pPr>
            <w:pStyle w:val="11B3279F2AAF4CE5BFA95E2676D8B963"/>
          </w:pPr>
          <w:r w:rsidRPr="003639D2">
            <w:t>Startup Checklist</w:t>
          </w:r>
        </w:p>
      </w:docPartBody>
    </w:docPart>
    <w:docPart>
      <w:docPartPr>
        <w:name w:val="E7622E4E3544496780C60DDF8D496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12DE-7E20-4D61-B00F-C4BB0F26106F}"/>
      </w:docPartPr>
      <w:docPartBody>
        <w:p w:rsidR="00000000" w:rsidRDefault="000379ED">
          <w:pPr>
            <w:pStyle w:val="E7622E4E3544496780C60DDF8D4968B1"/>
          </w:pPr>
          <w:r w:rsidRPr="00207A17">
            <w:t xml:space="preserve">Let the local or regional press know you are opening and </w:t>
          </w:r>
          <w:r w:rsidRPr="00207A17">
            <w:t>when.</w:t>
          </w:r>
        </w:p>
      </w:docPartBody>
    </w:docPart>
    <w:docPart>
      <w:docPartPr>
        <w:name w:val="53EEABA5FC8C412EA0FA182C89109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DEBA-BBCA-410B-A686-0326375B4314}"/>
      </w:docPartPr>
      <w:docPartBody>
        <w:p w:rsidR="00000000" w:rsidRDefault="00410E8B" w:rsidP="00410E8B">
          <w:pPr>
            <w:pStyle w:val="53EEABA5FC8C412EA0FA182C89109D2C"/>
          </w:pPr>
          <w:r w:rsidRPr="005C7E0C">
            <w:t>Register a domain name and secure social media profiles for the company.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E8B"/>
    <w:rsid w:val="000379ED"/>
    <w:rsid w:val="0041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07252EB112460089C26F1F236C663C">
    <w:name w:val="3E07252EB112460089C26F1F236C663C"/>
  </w:style>
  <w:style w:type="paragraph" w:customStyle="1" w:styleId="11B3279F2AAF4CE5BFA95E2676D8B963">
    <w:name w:val="11B3279F2AAF4CE5BFA95E2676D8B963"/>
  </w:style>
  <w:style w:type="paragraph" w:customStyle="1" w:styleId="A9AC6A17C4534EDBBD319DC3CBC1EEA9">
    <w:name w:val="A9AC6A17C4534EDBBD319DC3CBC1EEA9"/>
  </w:style>
  <w:style w:type="paragraph" w:customStyle="1" w:styleId="BECDA98C9EEF42108F9AEC26AB4642F7">
    <w:name w:val="BECDA98C9EEF42108F9AEC26AB4642F7"/>
  </w:style>
  <w:style w:type="paragraph" w:customStyle="1" w:styleId="608B2C31B08F468BA518E3337B02A651">
    <w:name w:val="608B2C31B08F468BA518E3337B02A651"/>
  </w:style>
  <w:style w:type="paragraph" w:customStyle="1" w:styleId="DE20669756DC4ED3B22079E364478961">
    <w:name w:val="DE20669756DC4ED3B22079E364478961"/>
  </w:style>
  <w:style w:type="paragraph" w:customStyle="1" w:styleId="3D7D111945064E69B78788D7896AFEFA">
    <w:name w:val="3D7D111945064E69B78788D7896AFEFA"/>
  </w:style>
  <w:style w:type="paragraph" w:customStyle="1" w:styleId="BC6EAE327901467983D6D6F1E2E00AB3">
    <w:name w:val="BC6EAE327901467983D6D6F1E2E00AB3"/>
  </w:style>
  <w:style w:type="paragraph" w:customStyle="1" w:styleId="3DE706A501BC428F9DA08E79BD0CF16F">
    <w:name w:val="3DE706A501BC428F9DA08E79BD0CF16F"/>
  </w:style>
  <w:style w:type="paragraph" w:customStyle="1" w:styleId="E14C4414592542A2A2515DB3658620F2">
    <w:name w:val="E14C4414592542A2A2515DB3658620F2"/>
  </w:style>
  <w:style w:type="paragraph" w:customStyle="1" w:styleId="B44B467A13B4474BA026026984D5A2EA">
    <w:name w:val="B44B467A13B4474BA026026984D5A2EA"/>
  </w:style>
  <w:style w:type="paragraph" w:customStyle="1" w:styleId="C89AFCFBF1114EB6A44020246B476B2B">
    <w:name w:val="C89AFCFBF1114EB6A44020246B476B2B"/>
  </w:style>
  <w:style w:type="paragraph" w:customStyle="1" w:styleId="395CCA8260384427A0B98397ECBBD277">
    <w:name w:val="395CCA8260384427A0B98397ECBBD277"/>
  </w:style>
  <w:style w:type="paragraph" w:customStyle="1" w:styleId="97687D7553524586A1CA5D7F1499B2D2">
    <w:name w:val="97687D7553524586A1CA5D7F1499B2D2"/>
  </w:style>
  <w:style w:type="paragraph" w:customStyle="1" w:styleId="BCBD3AD78B344228BAB7C50120094EF5">
    <w:name w:val="BCBD3AD78B344228BAB7C50120094EF5"/>
  </w:style>
  <w:style w:type="paragraph" w:customStyle="1" w:styleId="34064C795BA043C8A6D1ABD74F718E6F">
    <w:name w:val="34064C795BA043C8A6D1ABD74F718E6F"/>
  </w:style>
  <w:style w:type="paragraph" w:customStyle="1" w:styleId="5C8135515BCA4883B5ACC3FDB05CAFD7">
    <w:name w:val="5C8135515BCA4883B5ACC3FDB05CAFD7"/>
  </w:style>
  <w:style w:type="paragraph" w:customStyle="1" w:styleId="258B943DFBA3483A81AB6884961E3F12">
    <w:name w:val="258B943DFBA3483A81AB6884961E3F12"/>
  </w:style>
  <w:style w:type="paragraph" w:customStyle="1" w:styleId="F91FAEBDBF3B4F0992D74B5E6C8A8F29">
    <w:name w:val="F91FAEBDBF3B4F0992D74B5E6C8A8F29"/>
  </w:style>
  <w:style w:type="paragraph" w:customStyle="1" w:styleId="B48458FFF7BE4D4C9E945987CF7B6172">
    <w:name w:val="B48458FFF7BE4D4C9E945987CF7B6172"/>
  </w:style>
  <w:style w:type="paragraph" w:customStyle="1" w:styleId="B25D8D0B2D0E4EE581DD28CDCC02F147">
    <w:name w:val="B25D8D0B2D0E4EE581DD28CDCC02F147"/>
  </w:style>
  <w:style w:type="paragraph" w:customStyle="1" w:styleId="2C94314BD2AD4844BE0438DDDCCE01E0">
    <w:name w:val="2C94314BD2AD4844BE0438DDDCCE01E0"/>
  </w:style>
  <w:style w:type="paragraph" w:customStyle="1" w:styleId="22DD2DCB4A0F4AAC89FDE56429D912ED">
    <w:name w:val="22DD2DCB4A0F4AAC89FDE56429D912ED"/>
  </w:style>
  <w:style w:type="paragraph" w:customStyle="1" w:styleId="AA7854D006534E5193854774C7072DDB">
    <w:name w:val="AA7854D006534E5193854774C7072DDB"/>
  </w:style>
  <w:style w:type="paragraph" w:customStyle="1" w:styleId="37328CDBB6B44DAD9D4B990B9D559398">
    <w:name w:val="37328CDBB6B44DAD9D4B990B9D559398"/>
  </w:style>
  <w:style w:type="paragraph" w:customStyle="1" w:styleId="0985A4675402471AB6D19755C9D68F7B">
    <w:name w:val="0985A4675402471AB6D19755C9D68F7B"/>
  </w:style>
  <w:style w:type="paragraph" w:customStyle="1" w:styleId="9418CD7ED2FA4EDFAC455AC581B069B6">
    <w:name w:val="9418CD7ED2FA4EDFAC455AC581B069B6"/>
  </w:style>
  <w:style w:type="paragraph" w:customStyle="1" w:styleId="409FD74ED5764F42A22F35CFE148E187">
    <w:name w:val="409FD74ED5764F42A22F35CFE148E187"/>
  </w:style>
  <w:style w:type="paragraph" w:customStyle="1" w:styleId="5E8146EA4D1C447290AA05AC02CE3EA7">
    <w:name w:val="5E8146EA4D1C447290AA05AC02CE3EA7"/>
  </w:style>
  <w:style w:type="paragraph" w:customStyle="1" w:styleId="87F19A310E6E4B1299EE96C26A121337">
    <w:name w:val="87F19A310E6E4B1299EE96C26A121337"/>
  </w:style>
  <w:style w:type="paragraph" w:customStyle="1" w:styleId="1D078E0B60784FD2B5CE253ABCC13227">
    <w:name w:val="1D078E0B60784FD2B5CE253ABCC13227"/>
  </w:style>
  <w:style w:type="paragraph" w:customStyle="1" w:styleId="80586F2D824943AD8BAB5CE361325E0F">
    <w:name w:val="80586F2D824943AD8BAB5CE361325E0F"/>
  </w:style>
  <w:style w:type="paragraph" w:customStyle="1" w:styleId="EFEDFE73433848DF842A059E0401926F">
    <w:name w:val="EFEDFE73433848DF842A059E0401926F"/>
  </w:style>
  <w:style w:type="paragraph" w:customStyle="1" w:styleId="30FFBCF8D2C14515AC191372ED96D3CF">
    <w:name w:val="30FFBCF8D2C14515AC191372ED96D3CF"/>
  </w:style>
  <w:style w:type="paragraph" w:customStyle="1" w:styleId="A62B9FA7ACBA468AAF094A5B70D78D07">
    <w:name w:val="A62B9FA7ACBA468AAF094A5B70D78D07"/>
  </w:style>
  <w:style w:type="paragraph" w:customStyle="1" w:styleId="5342B8683ABB469FAFB049701559BE3A">
    <w:name w:val="5342B8683ABB469FAFB049701559BE3A"/>
  </w:style>
  <w:style w:type="paragraph" w:customStyle="1" w:styleId="B442D6F3EABA4EB4AD66B33EE0C4121B">
    <w:name w:val="B442D6F3EABA4EB4AD66B33EE0C4121B"/>
  </w:style>
  <w:style w:type="paragraph" w:customStyle="1" w:styleId="A152091C5E2E42538DD6108884DD10E0">
    <w:name w:val="A152091C5E2E42538DD6108884DD10E0"/>
  </w:style>
  <w:style w:type="paragraph" w:customStyle="1" w:styleId="0BF4D49CF87A419BA022592C36BB0529">
    <w:name w:val="0BF4D49CF87A419BA022592C36BB0529"/>
  </w:style>
  <w:style w:type="paragraph" w:customStyle="1" w:styleId="B907587163564852A0C997AF1CE6275C">
    <w:name w:val="B907587163564852A0C997AF1CE6275C"/>
  </w:style>
  <w:style w:type="paragraph" w:customStyle="1" w:styleId="4CA12B67E4784AB1BDE0AC23E366E72D">
    <w:name w:val="4CA12B67E4784AB1BDE0AC23E366E72D"/>
  </w:style>
  <w:style w:type="paragraph" w:customStyle="1" w:styleId="8E0BCB1734544B64AE18CBDDB89A9071">
    <w:name w:val="8E0BCB1734544B64AE18CBDDB89A9071"/>
  </w:style>
  <w:style w:type="paragraph" w:customStyle="1" w:styleId="EE9D37FB3663493C815D9AA5488410F3">
    <w:name w:val="EE9D37FB3663493C815D9AA5488410F3"/>
  </w:style>
  <w:style w:type="paragraph" w:customStyle="1" w:styleId="0AE97B1C032E4A5E9505844938CB73DC">
    <w:name w:val="0AE97B1C032E4A5E9505844938CB73DC"/>
  </w:style>
  <w:style w:type="paragraph" w:customStyle="1" w:styleId="496DEC8DF8AA484D85E119A5ADC79B49">
    <w:name w:val="496DEC8DF8AA484D85E119A5ADC79B49"/>
  </w:style>
  <w:style w:type="paragraph" w:customStyle="1" w:styleId="7ECB5F51ED4B41FCBECE39CB41BBA110">
    <w:name w:val="7ECB5F51ED4B41FCBECE39CB41BBA110"/>
  </w:style>
  <w:style w:type="paragraph" w:customStyle="1" w:styleId="DD0D4AF9C528478AAA84029A5AFB20F8">
    <w:name w:val="DD0D4AF9C528478AAA84029A5AFB20F8"/>
  </w:style>
  <w:style w:type="paragraph" w:customStyle="1" w:styleId="CFE62B32E6D24CF3AD36B418E8810C22">
    <w:name w:val="CFE62B32E6D24CF3AD36B418E8810C22"/>
  </w:style>
  <w:style w:type="paragraph" w:customStyle="1" w:styleId="59D7BEAB123B44528DEBA35DE49870E7">
    <w:name w:val="59D7BEAB123B44528DEBA35DE49870E7"/>
  </w:style>
  <w:style w:type="paragraph" w:customStyle="1" w:styleId="F8B11D5F4D174414874EB7D062D25AD6">
    <w:name w:val="F8B11D5F4D174414874EB7D062D25AD6"/>
  </w:style>
  <w:style w:type="paragraph" w:customStyle="1" w:styleId="69A2BDF790274948AB9F2E395A696FA7">
    <w:name w:val="69A2BDF790274948AB9F2E395A696FA7"/>
  </w:style>
  <w:style w:type="paragraph" w:customStyle="1" w:styleId="EEEA238CE12846F480474EAFAC1710E8">
    <w:name w:val="EEEA238CE12846F480474EAFAC1710E8"/>
  </w:style>
  <w:style w:type="paragraph" w:customStyle="1" w:styleId="924F6D8BB0FD481791F890AA383522C8">
    <w:name w:val="924F6D8BB0FD481791F890AA383522C8"/>
  </w:style>
  <w:style w:type="paragraph" w:customStyle="1" w:styleId="0A94399BF2814E48B23E5F3AE11472F4">
    <w:name w:val="0A94399BF2814E48B23E5F3AE11472F4"/>
  </w:style>
  <w:style w:type="paragraph" w:customStyle="1" w:styleId="620EB8131A494E08A3684437E8C739B9">
    <w:name w:val="620EB8131A494E08A3684437E8C739B9"/>
  </w:style>
  <w:style w:type="paragraph" w:customStyle="1" w:styleId="F43808D046D7444E8E58140F7A1A58C6">
    <w:name w:val="F43808D046D7444E8E58140F7A1A58C6"/>
  </w:style>
  <w:style w:type="paragraph" w:customStyle="1" w:styleId="ADFC23076D8841C6BCD3ABA43DFE2656">
    <w:name w:val="ADFC23076D8841C6BCD3ABA43DFE2656"/>
  </w:style>
  <w:style w:type="paragraph" w:customStyle="1" w:styleId="7A40A2B849424F3E924B7AC7411DC344">
    <w:name w:val="7A40A2B849424F3E924B7AC7411DC344"/>
  </w:style>
  <w:style w:type="paragraph" w:customStyle="1" w:styleId="7AF0646A863541869A83213F63368BE1">
    <w:name w:val="7AF0646A863541869A83213F63368BE1"/>
  </w:style>
  <w:style w:type="paragraph" w:customStyle="1" w:styleId="F31FFC03626D4862B084130CB872CAC3">
    <w:name w:val="F31FFC03626D4862B084130CB872CAC3"/>
  </w:style>
  <w:style w:type="paragraph" w:customStyle="1" w:styleId="29C86A92313D45A58816287F4A01152F">
    <w:name w:val="29C86A92313D45A58816287F4A01152F"/>
  </w:style>
  <w:style w:type="paragraph" w:customStyle="1" w:styleId="00D1E1B4F624472CA138E1F63D4AA9A5">
    <w:name w:val="00D1E1B4F624472CA138E1F63D4AA9A5"/>
  </w:style>
  <w:style w:type="paragraph" w:customStyle="1" w:styleId="304BAAE5D2BA4A69B57284CAC98E58A2">
    <w:name w:val="304BAAE5D2BA4A69B57284CAC98E58A2"/>
  </w:style>
  <w:style w:type="paragraph" w:customStyle="1" w:styleId="ED414174762D4A78B1152CC8115652C2">
    <w:name w:val="ED414174762D4A78B1152CC8115652C2"/>
  </w:style>
  <w:style w:type="paragraph" w:customStyle="1" w:styleId="551D21877BEB4734B9C877712DB6E89D">
    <w:name w:val="551D21877BEB4734B9C877712DB6E89D"/>
  </w:style>
  <w:style w:type="paragraph" w:customStyle="1" w:styleId="BC1E8D443CAB4D1996B5498D2EC04A1D">
    <w:name w:val="BC1E8D443CAB4D1996B5498D2EC04A1D"/>
  </w:style>
  <w:style w:type="paragraph" w:customStyle="1" w:styleId="98F228CCAF724F5FB2DEF2397E3C4A6E">
    <w:name w:val="98F228CCAF724F5FB2DEF2397E3C4A6E"/>
  </w:style>
  <w:style w:type="paragraph" w:customStyle="1" w:styleId="DCB18100821247ADB683D96B0272D38A">
    <w:name w:val="DCB18100821247ADB683D96B0272D38A"/>
  </w:style>
  <w:style w:type="paragraph" w:customStyle="1" w:styleId="55418EA7EA5749628F004ECA3AAE01B3">
    <w:name w:val="55418EA7EA5749628F004ECA3AAE01B3"/>
  </w:style>
  <w:style w:type="paragraph" w:customStyle="1" w:styleId="435F44C5043B4E2CA5D9C87B04BEC720">
    <w:name w:val="435F44C5043B4E2CA5D9C87B04BEC720"/>
  </w:style>
  <w:style w:type="paragraph" w:customStyle="1" w:styleId="C30D026491D54BBF8C1C193CD156D302">
    <w:name w:val="C30D026491D54BBF8C1C193CD156D302"/>
  </w:style>
  <w:style w:type="paragraph" w:customStyle="1" w:styleId="33ED6536F7CA4797A46660FAE82824C7">
    <w:name w:val="33ED6536F7CA4797A46660FAE82824C7"/>
  </w:style>
  <w:style w:type="paragraph" w:customStyle="1" w:styleId="7E8BC728C9D445A38CAA5EAE34EFD78C">
    <w:name w:val="7E8BC728C9D445A38CAA5EAE34EFD78C"/>
  </w:style>
  <w:style w:type="paragraph" w:customStyle="1" w:styleId="3BDCC4A39A7340B2A8596F372802A455">
    <w:name w:val="3BDCC4A39A7340B2A8596F372802A455"/>
  </w:style>
  <w:style w:type="paragraph" w:customStyle="1" w:styleId="0F2C5EBE7E8D4F83ABD3548E1B49FAC0">
    <w:name w:val="0F2C5EBE7E8D4F83ABD3548E1B49FAC0"/>
  </w:style>
  <w:style w:type="paragraph" w:customStyle="1" w:styleId="CE85855DCA10474BA8DF46BB1F18BDCF">
    <w:name w:val="CE85855DCA10474BA8DF46BB1F18BDCF"/>
  </w:style>
  <w:style w:type="paragraph" w:customStyle="1" w:styleId="B207FB64B5AC44B0A5A860110A091083">
    <w:name w:val="B207FB64B5AC44B0A5A860110A091083"/>
  </w:style>
  <w:style w:type="paragraph" w:customStyle="1" w:styleId="4AECF1D439144C62BDA7DDD3514E0F27">
    <w:name w:val="4AECF1D439144C62BDA7DDD3514E0F27"/>
  </w:style>
  <w:style w:type="paragraph" w:customStyle="1" w:styleId="71EC562BD51A4D208620370C783C05D0">
    <w:name w:val="71EC562BD51A4D208620370C783C05D0"/>
  </w:style>
  <w:style w:type="paragraph" w:customStyle="1" w:styleId="E2A2ED9B1F99440DA212055CA930AA3E">
    <w:name w:val="E2A2ED9B1F99440DA212055CA930AA3E"/>
  </w:style>
  <w:style w:type="paragraph" w:customStyle="1" w:styleId="B721968E3CF6468DB92B9D97108480DE">
    <w:name w:val="B721968E3CF6468DB92B9D97108480DE"/>
  </w:style>
  <w:style w:type="paragraph" w:customStyle="1" w:styleId="424027E4301A4A2E8A07262568E027DC">
    <w:name w:val="424027E4301A4A2E8A07262568E027DC"/>
  </w:style>
  <w:style w:type="paragraph" w:customStyle="1" w:styleId="FDF9EDCE178148C1B86EC7F7CCAD7F55">
    <w:name w:val="FDF9EDCE178148C1B86EC7F7CCAD7F55"/>
  </w:style>
  <w:style w:type="paragraph" w:customStyle="1" w:styleId="E9B7B338AB3A4AA3BB93EA56CDE215F5">
    <w:name w:val="E9B7B338AB3A4AA3BB93EA56CDE215F5"/>
  </w:style>
  <w:style w:type="paragraph" w:customStyle="1" w:styleId="EB653D1F41DF451991470CDBE84498A9">
    <w:name w:val="EB653D1F41DF451991470CDBE84498A9"/>
  </w:style>
  <w:style w:type="paragraph" w:customStyle="1" w:styleId="CD366FA4FF014984B13FAE30A4931D57">
    <w:name w:val="CD366FA4FF014984B13FAE30A4931D57"/>
  </w:style>
  <w:style w:type="paragraph" w:customStyle="1" w:styleId="8540B64C9FD54A278303D7A3218D96DF">
    <w:name w:val="8540B64C9FD54A278303D7A3218D96DF"/>
  </w:style>
  <w:style w:type="paragraph" w:customStyle="1" w:styleId="AEB735A5046A436C8685611AC8E16803">
    <w:name w:val="AEB735A5046A436C8685611AC8E16803"/>
  </w:style>
  <w:style w:type="paragraph" w:customStyle="1" w:styleId="CA339F1313FB466D95A2F629F697B51B">
    <w:name w:val="CA339F1313FB466D95A2F629F697B51B"/>
  </w:style>
  <w:style w:type="paragraph" w:customStyle="1" w:styleId="18706741993B45FB8F2941BFE301E1D5">
    <w:name w:val="18706741993B45FB8F2941BFE301E1D5"/>
  </w:style>
  <w:style w:type="paragraph" w:customStyle="1" w:styleId="E7622E4E3544496780C60DDF8D4968B1">
    <w:name w:val="E7622E4E3544496780C60DDF8D4968B1"/>
  </w:style>
  <w:style w:type="paragraph" w:customStyle="1" w:styleId="3C4F9C7DC4064DED92B403840DE7C3E2">
    <w:name w:val="3C4F9C7DC4064DED92B403840DE7C3E2"/>
  </w:style>
  <w:style w:type="paragraph" w:customStyle="1" w:styleId="36E6A759E5A945DBB13941C87635D907">
    <w:name w:val="36E6A759E5A945DBB13941C87635D907"/>
  </w:style>
  <w:style w:type="paragraph" w:customStyle="1" w:styleId="1EF9ADC8045C4799ADFED9B582B7D279">
    <w:name w:val="1EF9ADC8045C4799ADFED9B582B7D279"/>
  </w:style>
  <w:style w:type="paragraph" w:customStyle="1" w:styleId="E93CD3576D5B4548818844BF0C1F7F5E">
    <w:name w:val="E93CD3576D5B4548818844BF0C1F7F5E"/>
  </w:style>
  <w:style w:type="paragraph" w:customStyle="1" w:styleId="B18C84F2E1E34137B0221E170162EF01">
    <w:name w:val="B18C84F2E1E34137B0221E170162EF01"/>
  </w:style>
  <w:style w:type="paragraph" w:customStyle="1" w:styleId="711844F89791491FAD5D2CBF63EF1702">
    <w:name w:val="711844F89791491FAD5D2CBF63EF1702"/>
  </w:style>
  <w:style w:type="paragraph" w:customStyle="1" w:styleId="AA557620CE7B43B18EED07A52025A840">
    <w:name w:val="AA557620CE7B43B18EED07A52025A840"/>
  </w:style>
  <w:style w:type="paragraph" w:customStyle="1" w:styleId="DE37832CE6BD469DB9C331BAB6ADA751">
    <w:name w:val="DE37832CE6BD469DB9C331BAB6ADA751"/>
    <w:rsid w:val="00410E8B"/>
  </w:style>
  <w:style w:type="paragraph" w:customStyle="1" w:styleId="53EEABA5FC8C412EA0FA182C89109D2C">
    <w:name w:val="53EEABA5FC8C412EA0FA182C89109D2C"/>
    <w:rsid w:val="00410E8B"/>
  </w:style>
  <w:style w:type="paragraph" w:customStyle="1" w:styleId="BC096938E16340A59D07A3EB9D2FD9AA">
    <w:name w:val="BC096938E16340A59D07A3EB9D2FD9AA"/>
    <w:rsid w:val="00410E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Parish Welcome Plan</dc:title>
  <dc:subject/>
  <dc:creator/>
  <cp:keywords/>
  <dc:description/>
  <cp:lastModifiedBy/>
  <cp:revision>1</cp:revision>
  <dcterms:created xsi:type="dcterms:W3CDTF">2021-06-25T16:19:00Z</dcterms:created>
  <dcterms:modified xsi:type="dcterms:W3CDTF">2021-06-25T16:32:00Z</dcterms:modified>
  <cp:contentStatus>Ensuring Your Safety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